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A85" w:rsidRPr="00464FAB" w:rsidRDefault="00AB55DF" w:rsidP="006B3033">
      <w:pPr>
        <w:pBdr>
          <w:bottom w:val="single" w:sz="4" w:space="1" w:color="auto"/>
        </w:pBdr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>Paper 1</w:t>
      </w:r>
      <w:r w:rsidR="006B3033" w:rsidRPr="00464FAB">
        <w:rPr>
          <w:rFonts w:cstheme="minorHAnsi"/>
          <w:sz w:val="24"/>
        </w:rPr>
        <w:t xml:space="preserve">: </w:t>
      </w:r>
      <w:r w:rsidR="00CF2B6A">
        <w:rPr>
          <w:rFonts w:cstheme="minorHAnsi"/>
          <w:sz w:val="24"/>
        </w:rPr>
        <w:t>Medicine in Britain</w:t>
      </w:r>
      <w:r w:rsidR="006B3033" w:rsidRPr="00464FAB">
        <w:rPr>
          <w:rFonts w:cstheme="minorHAnsi"/>
          <w:sz w:val="24"/>
        </w:rPr>
        <w:t xml:space="preserve"> </w:t>
      </w:r>
      <w:r w:rsidR="00CF2B6A">
        <w:rPr>
          <w:rFonts w:cstheme="minorHAnsi"/>
          <w:sz w:val="24"/>
        </w:rPr>
        <w:t>e</w:t>
      </w:r>
      <w:r w:rsidR="007D1A85" w:rsidRPr="00464FAB">
        <w:rPr>
          <w:rFonts w:cstheme="minorHAnsi"/>
          <w:sz w:val="24"/>
        </w:rPr>
        <w:t>xample Exam Questions</w:t>
      </w:r>
    </w:p>
    <w:p w:rsidR="00FA3901" w:rsidRDefault="006B3033" w:rsidP="00FA3901">
      <w:pPr>
        <w:jc w:val="both"/>
        <w:rPr>
          <w:rFonts w:cstheme="minorHAnsi"/>
          <w:i/>
          <w:sz w:val="24"/>
        </w:rPr>
      </w:pPr>
      <w:r w:rsidRPr="00464FAB">
        <w:rPr>
          <w:rFonts w:cstheme="minorHAnsi"/>
          <w:i/>
          <w:sz w:val="24"/>
        </w:rPr>
        <w:t>Refer to your exam breakdown sheet for mark schemes and advice on how to answer these questions.</w:t>
      </w:r>
    </w:p>
    <w:p w:rsidR="00CF2B6A" w:rsidRPr="00FA3901" w:rsidRDefault="00FA3901" w:rsidP="00FA3901">
      <w:pPr>
        <w:jc w:val="both"/>
        <w:rPr>
          <w:rFonts w:cstheme="minorHAnsi"/>
          <w:i/>
          <w:sz w:val="24"/>
        </w:rPr>
      </w:pPr>
      <w:r>
        <w:rPr>
          <w:rFonts w:cstheme="minorHAnsi"/>
          <w:b/>
          <w:sz w:val="24"/>
        </w:rPr>
        <w:t>1.Describe q</w:t>
      </w:r>
      <w:r w:rsidR="007D1A85" w:rsidRPr="00FA3901">
        <w:rPr>
          <w:rFonts w:cstheme="minorHAnsi"/>
          <w:b/>
          <w:sz w:val="24"/>
        </w:rPr>
        <w:t>uestions (4</w:t>
      </w:r>
      <w:r>
        <w:rPr>
          <w:rFonts w:cstheme="minorHAnsi"/>
          <w:b/>
          <w:sz w:val="24"/>
        </w:rPr>
        <w:t xml:space="preserve"> marks</w:t>
      </w:r>
      <w:r w:rsidR="007D1A85" w:rsidRPr="00FA3901">
        <w:rPr>
          <w:rFonts w:cstheme="minorHAnsi"/>
          <w:b/>
          <w:sz w:val="24"/>
        </w:rPr>
        <w:t>)</w:t>
      </w:r>
    </w:p>
    <w:p w:rsidR="00CF2B6A" w:rsidRPr="00241C49" w:rsidRDefault="00CF2B6A" w:rsidP="00241C49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 xml:space="preserve">Describe two features of the trench system on the Western Front. </w:t>
      </w:r>
    </w:p>
    <w:p w:rsidR="00CF2B6A" w:rsidRPr="00241C49" w:rsidRDefault="00CF2B6A" w:rsidP="00241C49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 xml:space="preserve">Describe two features of the </w:t>
      </w:r>
      <w:r w:rsidRPr="00CF2B6A">
        <w:rPr>
          <w:color w:val="000000" w:themeColor="text1"/>
        </w:rPr>
        <w:t xml:space="preserve">support </w:t>
      </w:r>
      <w:r w:rsidRPr="00CF2B6A">
        <w:rPr>
          <w:color w:val="000000" w:themeColor="text1"/>
        </w:rPr>
        <w:t xml:space="preserve">trench system on the Western Front. </w:t>
      </w:r>
    </w:p>
    <w:p w:rsidR="00CF2B6A" w:rsidRPr="00241C49" w:rsidRDefault="00CF2B6A" w:rsidP="00241C49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>Describe two features of the gas attacks on the Western Front.</w:t>
      </w:r>
    </w:p>
    <w:p w:rsidR="00CF2B6A" w:rsidRPr="00241C49" w:rsidRDefault="00CF2B6A" w:rsidP="00241C49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>Describe two features of aseptic surgery in the early 20</w:t>
      </w:r>
      <w:r w:rsidRPr="00CF2B6A">
        <w:rPr>
          <w:color w:val="000000" w:themeColor="text1"/>
          <w:vertAlign w:val="superscript"/>
        </w:rPr>
        <w:t>th</w:t>
      </w:r>
      <w:r w:rsidRPr="00CF2B6A">
        <w:rPr>
          <w:color w:val="000000" w:themeColor="text1"/>
        </w:rPr>
        <w:t xml:space="preserve"> century</w:t>
      </w:r>
    </w:p>
    <w:p w:rsidR="00CF2B6A" w:rsidRPr="00241C49" w:rsidRDefault="00CF2B6A" w:rsidP="00241C49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>Describe two features of the treatment of wounds on the Western Front.</w:t>
      </w:r>
    </w:p>
    <w:p w:rsidR="00550980" w:rsidRPr="00241C49" w:rsidRDefault="00CF2B6A" w:rsidP="00241C49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>Describe two features of the evacuation route on the Western Front.</w:t>
      </w:r>
    </w:p>
    <w:p w:rsidR="00CF2B6A" w:rsidRPr="00241C49" w:rsidRDefault="00550980" w:rsidP="00241C49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Describe two features of Regimental Aid Posts</w:t>
      </w:r>
    </w:p>
    <w:p w:rsidR="00CF2B6A" w:rsidRPr="00241C49" w:rsidRDefault="00CF2B6A" w:rsidP="00241C49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 xml:space="preserve">Describe two features of Casualty Clearing Stations </w:t>
      </w:r>
    </w:p>
    <w:p w:rsidR="00550980" w:rsidRPr="00241C49" w:rsidRDefault="00CF2B6A" w:rsidP="00241C49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>Describe two features of the weapons used on the Western Front.</w:t>
      </w:r>
    </w:p>
    <w:p w:rsidR="00381BB6" w:rsidRPr="00241C49" w:rsidRDefault="00550980" w:rsidP="00241C49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Describe two features of the methods of warfare first used on the Western Front</w:t>
      </w:r>
    </w:p>
    <w:p w:rsidR="00CF2B6A" w:rsidRPr="00241C49" w:rsidRDefault="00381BB6" w:rsidP="00241C49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Describe two features of the underground hospitals at Arras</w:t>
      </w:r>
    </w:p>
    <w:p w:rsidR="00CF2B6A" w:rsidRPr="00241C49" w:rsidRDefault="00CF2B6A" w:rsidP="00241C49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>Describe two features of blood transfusions on the Western Front</w:t>
      </w:r>
    </w:p>
    <w:p w:rsidR="00550980" w:rsidRPr="00241C49" w:rsidRDefault="00CF2B6A" w:rsidP="00241C49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>Describe two features of the trenches that led to ill health.</w:t>
      </w:r>
    </w:p>
    <w:p w:rsidR="00381BB6" w:rsidRPr="00241C49" w:rsidRDefault="00550980" w:rsidP="00241C49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Describe two features of the methods used to reduce the problems faced in trenches</w:t>
      </w:r>
    </w:p>
    <w:p w:rsidR="00550980" w:rsidRPr="00241C49" w:rsidRDefault="00381BB6" w:rsidP="00241C49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Describe two features of medical workers on the Western Front</w:t>
      </w:r>
    </w:p>
    <w:p w:rsidR="00550980" w:rsidRPr="00241C49" w:rsidRDefault="00550980" w:rsidP="00241C49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Describe two features of the work of nursing units such as the FANY</w:t>
      </w:r>
    </w:p>
    <w:p w:rsidR="00CF2B6A" w:rsidRPr="00241C49" w:rsidRDefault="00550980" w:rsidP="00241C49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Describe two features of the conditions in which fighting took place in the Battle of Ypres</w:t>
      </w:r>
    </w:p>
    <w:p w:rsidR="00CF2B6A" w:rsidRPr="00241C49" w:rsidRDefault="00CF2B6A" w:rsidP="00241C49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 xml:space="preserve">Describe two features of the system of transport for the wounded on the Western Front. </w:t>
      </w:r>
    </w:p>
    <w:p w:rsidR="00CF2B6A" w:rsidRPr="00550980" w:rsidRDefault="00550980" w:rsidP="007D1A85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Describe two features of the methods of transporting the wounded on the Western Front</w:t>
      </w:r>
    </w:p>
    <w:p w:rsidR="00FA3901" w:rsidRDefault="00FA3901" w:rsidP="00FA3901">
      <w:pPr>
        <w:jc w:val="both"/>
        <w:rPr>
          <w:rFonts w:cstheme="minorHAnsi"/>
          <w:b/>
          <w:sz w:val="24"/>
        </w:rPr>
      </w:pPr>
      <w:r w:rsidRPr="00FA3901">
        <w:rPr>
          <w:rFonts w:cstheme="minorHAnsi"/>
          <w:b/>
          <w:sz w:val="24"/>
        </w:rPr>
        <w:t>How useful questions (8 marks)</w:t>
      </w:r>
    </w:p>
    <w:p w:rsidR="00FA3901" w:rsidRDefault="00FA3901" w:rsidP="00FA3901">
      <w:pPr>
        <w:ind w:firstLine="720"/>
        <w:jc w:val="both"/>
        <w:rPr>
          <w:color w:val="000000" w:themeColor="text1"/>
        </w:rPr>
      </w:pPr>
      <w:r w:rsidRPr="00FA3901">
        <w:rPr>
          <w:rFonts w:cstheme="minorHAnsi"/>
          <w:b/>
          <w:sz w:val="24"/>
        </w:rPr>
        <w:t>2a.</w:t>
      </w:r>
      <w:r w:rsidRPr="00FA3901">
        <w:rPr>
          <w:rFonts w:cstheme="minorHAnsi"/>
          <w:sz w:val="24"/>
        </w:rPr>
        <w:t xml:space="preserve"> </w:t>
      </w:r>
      <w:r w:rsidRPr="00FA3901">
        <w:rPr>
          <w:color w:val="000000" w:themeColor="text1"/>
        </w:rPr>
        <w:t>How useful are Sources _</w:t>
      </w:r>
      <w:r w:rsidRPr="00FA3901">
        <w:rPr>
          <w:color w:val="000000" w:themeColor="text1"/>
        </w:rPr>
        <w:t xml:space="preserve"> and </w:t>
      </w:r>
      <w:r w:rsidRPr="00FA3901">
        <w:rPr>
          <w:color w:val="000000" w:themeColor="text1"/>
        </w:rPr>
        <w:t>_</w:t>
      </w:r>
      <w:r w:rsidRPr="00FA3901">
        <w:rPr>
          <w:color w:val="000000" w:themeColor="text1"/>
        </w:rPr>
        <w:t xml:space="preserve"> for an enquiry into </w:t>
      </w:r>
      <w:r w:rsidRPr="00FA3901">
        <w:rPr>
          <w:color w:val="000000" w:themeColor="text1"/>
        </w:rPr>
        <w:t>_ on the Western Front</w:t>
      </w:r>
      <w:r w:rsidRPr="00FA3901">
        <w:rPr>
          <w:color w:val="000000" w:themeColor="text1"/>
        </w:rPr>
        <w:t xml:space="preserve">? </w:t>
      </w:r>
    </w:p>
    <w:p w:rsidR="00241C49" w:rsidRPr="00241C49" w:rsidRDefault="00241C49" w:rsidP="00241C49">
      <w:pPr>
        <w:jc w:val="both"/>
        <w:rPr>
          <w:rFonts w:cstheme="minorHAnsi"/>
          <w:b/>
          <w:sz w:val="28"/>
        </w:rPr>
      </w:pPr>
      <w:r w:rsidRPr="00241C49">
        <w:rPr>
          <w:b/>
          <w:color w:val="000000" w:themeColor="text1"/>
          <w:sz w:val="24"/>
        </w:rPr>
        <w:t>Study the source questions (4 marks)</w:t>
      </w:r>
    </w:p>
    <w:p w:rsidR="00FA3901" w:rsidRDefault="00FA3901" w:rsidP="00FA3901">
      <w:pPr>
        <w:ind w:left="720"/>
        <w:jc w:val="both"/>
        <w:rPr>
          <w:rFonts w:cstheme="minorHAnsi"/>
          <w:sz w:val="24"/>
        </w:rPr>
      </w:pPr>
      <w:r w:rsidRPr="00FA3901">
        <w:rPr>
          <w:rFonts w:cstheme="minorHAnsi"/>
          <w:b/>
          <w:sz w:val="24"/>
        </w:rPr>
        <w:t>2b.</w:t>
      </w:r>
      <w:r w:rsidRPr="00FA3901">
        <w:rPr>
          <w:rFonts w:cstheme="minorHAnsi"/>
          <w:sz w:val="24"/>
        </w:rPr>
        <w:t xml:space="preserve"> How could you follow up Source _ to find out more information about _ on the Western Front?</w:t>
      </w:r>
    </w:p>
    <w:p w:rsidR="00C70CDF" w:rsidRDefault="00C70CDF" w:rsidP="00C70CDF">
      <w:pPr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These questions require the use of sources.</w:t>
      </w:r>
    </w:p>
    <w:p w:rsidR="00C70CDF" w:rsidRPr="00A64CB5" w:rsidRDefault="00C70CDF" w:rsidP="00C70CDF">
      <w:pPr>
        <w:jc w:val="both"/>
        <w:rPr>
          <w:rFonts w:cstheme="minorHAnsi"/>
          <w:i/>
          <w:sz w:val="24"/>
        </w:rPr>
      </w:pPr>
      <w:r w:rsidRPr="00A64CB5">
        <w:rPr>
          <w:rFonts w:cstheme="minorHAnsi"/>
          <w:i/>
          <w:sz w:val="24"/>
        </w:rPr>
        <w:t>For Q2a you must consider the following:</w:t>
      </w:r>
    </w:p>
    <w:p w:rsidR="00C70CDF" w:rsidRDefault="00C70CDF" w:rsidP="00C70CDF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</w:rPr>
      </w:pPr>
      <w:r w:rsidRPr="00C70CDF">
        <w:rPr>
          <w:rFonts w:cstheme="minorHAnsi"/>
          <w:sz w:val="24"/>
        </w:rPr>
        <w:t>what information is relevant and what you can infer from the source.</w:t>
      </w:r>
    </w:p>
    <w:p w:rsidR="00C70CDF" w:rsidRDefault="00C70CDF" w:rsidP="00C70CDF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How the provenance (the nature, origin and purpose) of each source affects its usefulness</w:t>
      </w:r>
    </w:p>
    <w:p w:rsidR="00C70CDF" w:rsidRPr="00A64CB5" w:rsidRDefault="00C70CDF" w:rsidP="00C70CDF">
      <w:pPr>
        <w:jc w:val="both"/>
        <w:rPr>
          <w:rFonts w:cstheme="minorHAnsi"/>
          <w:i/>
          <w:sz w:val="24"/>
        </w:rPr>
      </w:pPr>
      <w:r w:rsidRPr="00A64CB5">
        <w:rPr>
          <w:rFonts w:cstheme="minorHAnsi"/>
          <w:i/>
          <w:sz w:val="24"/>
        </w:rPr>
        <w:t>For Q2b you must consider the following:</w:t>
      </w:r>
    </w:p>
    <w:p w:rsidR="00241C49" w:rsidRDefault="00241C49" w:rsidP="00241C4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Detail in the source that I would follow up – quote/paraphrase the source</w:t>
      </w:r>
    </w:p>
    <w:p w:rsidR="00241C49" w:rsidRDefault="00241C49" w:rsidP="00241C4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Question I would ask – linked to the source details</w:t>
      </w:r>
    </w:p>
    <w:p w:rsidR="00241C49" w:rsidRDefault="00241C49" w:rsidP="00241C4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What type of source I could use – e.g. army medical records about treatments for infection</w:t>
      </w:r>
    </w:p>
    <w:p w:rsidR="00241C49" w:rsidRPr="00241C49" w:rsidRDefault="00241C49" w:rsidP="00241C49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How might this help answer my question – how the source would help</w:t>
      </w:r>
    </w:p>
    <w:p w:rsidR="00C70CDF" w:rsidRPr="00C70CDF" w:rsidRDefault="00C70CDF" w:rsidP="00C70CDF">
      <w:pPr>
        <w:jc w:val="both"/>
        <w:rPr>
          <w:rFonts w:cstheme="minorHAnsi"/>
          <w:sz w:val="24"/>
        </w:rPr>
      </w:pPr>
    </w:p>
    <w:p w:rsidR="007D1A85" w:rsidRPr="00464FAB" w:rsidRDefault="007D0018" w:rsidP="007D1A85">
      <w:pPr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Similarities/Differences</w:t>
      </w:r>
      <w:r w:rsidR="007D1A85" w:rsidRPr="00464FAB">
        <w:rPr>
          <w:rFonts w:cstheme="minorHAnsi"/>
          <w:b/>
          <w:sz w:val="24"/>
        </w:rPr>
        <w:t xml:space="preserve"> Questions </w:t>
      </w:r>
      <w:r>
        <w:rPr>
          <w:rFonts w:cstheme="minorHAnsi"/>
          <w:b/>
          <w:sz w:val="24"/>
        </w:rPr>
        <w:t>(4 marks</w:t>
      </w:r>
      <w:r w:rsidR="007D1A85" w:rsidRPr="00464FAB">
        <w:rPr>
          <w:rFonts w:cstheme="minorHAnsi"/>
          <w:b/>
          <w:sz w:val="24"/>
        </w:rPr>
        <w:t xml:space="preserve">) </w:t>
      </w:r>
      <w:r w:rsidRPr="007D0018">
        <w:rPr>
          <w:rFonts w:cstheme="minorHAnsi"/>
          <w:i/>
          <w:sz w:val="24"/>
        </w:rPr>
        <w:t>Remember that the questions from the list could be used for the opposite e.g. If the example is similar</w:t>
      </w:r>
      <w:r>
        <w:rPr>
          <w:rFonts w:cstheme="minorHAnsi"/>
          <w:i/>
          <w:sz w:val="24"/>
        </w:rPr>
        <w:t>,</w:t>
      </w:r>
      <w:r w:rsidRPr="007D0018">
        <w:rPr>
          <w:rFonts w:cstheme="minorHAnsi"/>
          <w:i/>
          <w:sz w:val="24"/>
        </w:rPr>
        <w:t xml:space="preserve"> then another question could be related to differences.</w:t>
      </w:r>
    </w:p>
    <w:p w:rsidR="007D0018" w:rsidRPr="007D0018" w:rsidRDefault="007D0018" w:rsidP="007D0018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</w:rPr>
      </w:pPr>
      <w:r w:rsidRPr="007D0018">
        <w:rPr>
          <w:rFonts w:cstheme="minorHAnsi"/>
          <w:sz w:val="24"/>
        </w:rPr>
        <w:t xml:space="preserve">Explain one way in which ideas about cause of disease and illness were similar in the 14th and 17th century. </w:t>
      </w:r>
    </w:p>
    <w:p w:rsidR="007D0018" w:rsidRPr="007D0018" w:rsidRDefault="007D0018" w:rsidP="007D0018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</w:rPr>
      </w:pPr>
      <w:r w:rsidRPr="007D0018">
        <w:rPr>
          <w:rFonts w:cstheme="minorHAnsi"/>
          <w:sz w:val="24"/>
        </w:rPr>
        <w:lastRenderedPageBreak/>
        <w:t xml:space="preserve">Explain one way in which ideas about the treatment of disease were different in the 17th century from ideas in the 13th century. </w:t>
      </w:r>
    </w:p>
    <w:p w:rsidR="007D0018" w:rsidRPr="007D0018" w:rsidRDefault="007D0018" w:rsidP="007D0018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</w:rPr>
      </w:pPr>
      <w:r w:rsidRPr="007D0018">
        <w:rPr>
          <w:rFonts w:cstheme="minorHAnsi"/>
          <w:sz w:val="24"/>
        </w:rPr>
        <w:t>Explain one way in which ideas about preventing plague were different in the 14th and 17th centuries.</w:t>
      </w:r>
    </w:p>
    <w:p w:rsidR="007D1A85" w:rsidRDefault="007D0018" w:rsidP="007D0018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</w:rPr>
      </w:pPr>
      <w:r w:rsidRPr="007D0018">
        <w:rPr>
          <w:rFonts w:cstheme="minorHAnsi"/>
          <w:sz w:val="24"/>
        </w:rPr>
        <w:t>Explain one way in which understanding of the causes of diseases was different in 1750 from the present day.</w:t>
      </w:r>
    </w:p>
    <w:p w:rsidR="007D0018" w:rsidRPr="007D0018" w:rsidRDefault="007D0018" w:rsidP="007D0018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</w:rPr>
      </w:pPr>
      <w:r w:rsidRPr="007D0018">
        <w:rPr>
          <w:rFonts w:cstheme="minorHAnsi"/>
          <w:sz w:val="24"/>
        </w:rPr>
        <w:t xml:space="preserve">Explain one way in which people’s reactions to plague were similar in the 14th and 17th centuries. </w:t>
      </w:r>
    </w:p>
    <w:p w:rsidR="007D0018" w:rsidRPr="007D0018" w:rsidRDefault="007D0018" w:rsidP="007D0018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</w:rPr>
      </w:pPr>
      <w:r w:rsidRPr="007D0018">
        <w:rPr>
          <w:rFonts w:cstheme="minorHAnsi"/>
          <w:sz w:val="24"/>
        </w:rPr>
        <w:t xml:space="preserve">Explain one way in which people’s reactions to epidemics of disease were similar in the 17th and 19th centuries. </w:t>
      </w:r>
    </w:p>
    <w:p w:rsidR="007D0018" w:rsidRDefault="007D0018" w:rsidP="007D0018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</w:rPr>
      </w:pPr>
      <w:r w:rsidRPr="007D0018">
        <w:rPr>
          <w:rFonts w:cstheme="minorHAnsi"/>
          <w:sz w:val="24"/>
        </w:rPr>
        <w:t>Explain one way in which understanding of the causes of illness was different in the late 19th and 20th centuries.</w:t>
      </w:r>
    </w:p>
    <w:p w:rsidR="007D0018" w:rsidRPr="007D0018" w:rsidRDefault="007D0018" w:rsidP="007D0018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</w:rPr>
      </w:pPr>
      <w:r w:rsidRPr="007D0018">
        <w:rPr>
          <w:rFonts w:cstheme="minorHAnsi"/>
          <w:sz w:val="24"/>
        </w:rPr>
        <w:t xml:space="preserve">Explain one way in which </w:t>
      </w:r>
      <w:r>
        <w:rPr>
          <w:rFonts w:cstheme="minorHAnsi"/>
          <w:sz w:val="24"/>
        </w:rPr>
        <w:t xml:space="preserve">care in </w:t>
      </w:r>
      <w:r w:rsidRPr="007D0018">
        <w:rPr>
          <w:rFonts w:cstheme="minorHAnsi"/>
          <w:sz w:val="24"/>
        </w:rPr>
        <w:t>hospital</w:t>
      </w:r>
      <w:r>
        <w:rPr>
          <w:rFonts w:cstheme="minorHAnsi"/>
          <w:sz w:val="24"/>
        </w:rPr>
        <w:t>s</w:t>
      </w:r>
      <w:r w:rsidRPr="007D0018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in the 13</w:t>
      </w:r>
      <w:r w:rsidRPr="007D0018">
        <w:rPr>
          <w:rFonts w:cstheme="minorHAnsi"/>
          <w:sz w:val="24"/>
          <w:vertAlign w:val="superscript"/>
        </w:rPr>
        <w:t>th</w:t>
      </w:r>
      <w:r>
        <w:rPr>
          <w:rFonts w:cstheme="minorHAnsi"/>
          <w:sz w:val="24"/>
        </w:rPr>
        <w:t xml:space="preserve"> century was different from care in hospitals in the 19</w:t>
      </w:r>
      <w:r w:rsidRPr="007D0018">
        <w:rPr>
          <w:rFonts w:cstheme="minorHAnsi"/>
          <w:sz w:val="24"/>
          <w:vertAlign w:val="superscript"/>
        </w:rPr>
        <w:t>th</w:t>
      </w:r>
      <w:r>
        <w:rPr>
          <w:rFonts w:cstheme="minorHAnsi"/>
          <w:sz w:val="24"/>
        </w:rPr>
        <w:t xml:space="preserve"> century.</w:t>
      </w:r>
    </w:p>
    <w:p w:rsidR="007D0018" w:rsidRPr="007D0018" w:rsidRDefault="007D0018" w:rsidP="007D0018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</w:rPr>
      </w:pPr>
      <w:r w:rsidRPr="007D0018">
        <w:rPr>
          <w:rFonts w:cstheme="minorHAnsi"/>
          <w:sz w:val="24"/>
        </w:rPr>
        <w:t>Explain one way in which attempts to prevent disease were different in the 17th and 19th centuries.</w:t>
      </w:r>
    </w:p>
    <w:p w:rsidR="007D0018" w:rsidRPr="007D0018" w:rsidRDefault="007D0018" w:rsidP="007D0018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</w:rPr>
      </w:pPr>
      <w:r w:rsidRPr="007D0018">
        <w:rPr>
          <w:rFonts w:cstheme="minorHAnsi"/>
          <w:sz w:val="24"/>
        </w:rPr>
        <w:t xml:space="preserve">Explain one way in which treatments for </w:t>
      </w:r>
      <w:r w:rsidR="00832908">
        <w:rPr>
          <w:rFonts w:cstheme="minorHAnsi"/>
          <w:sz w:val="24"/>
        </w:rPr>
        <w:t>illness in the 19th century was</w:t>
      </w:r>
      <w:r w:rsidRPr="007D0018">
        <w:rPr>
          <w:rFonts w:cstheme="minorHAnsi"/>
          <w:sz w:val="24"/>
        </w:rPr>
        <w:t xml:space="preserve"> different from treatments for illness in the present day.</w:t>
      </w:r>
    </w:p>
    <w:p w:rsidR="00832908" w:rsidRDefault="00832908" w:rsidP="00832908">
      <w:pPr>
        <w:jc w:val="both"/>
        <w:rPr>
          <w:rFonts w:cstheme="minorHAnsi"/>
          <w:i/>
          <w:sz w:val="24"/>
        </w:rPr>
      </w:pPr>
      <w:r w:rsidRPr="00832908">
        <w:rPr>
          <w:rFonts w:cstheme="minorHAnsi"/>
          <w:b/>
          <w:sz w:val="24"/>
        </w:rPr>
        <w:t>Explain Questions (12</w:t>
      </w:r>
      <w:r>
        <w:rPr>
          <w:rFonts w:cstheme="minorHAnsi"/>
          <w:b/>
          <w:sz w:val="24"/>
        </w:rPr>
        <w:t xml:space="preserve"> marks</w:t>
      </w:r>
      <w:r w:rsidRPr="00832908">
        <w:rPr>
          <w:rFonts w:cstheme="minorHAnsi"/>
          <w:b/>
          <w:sz w:val="24"/>
        </w:rPr>
        <w:t xml:space="preserve">) </w:t>
      </w:r>
      <w:r w:rsidRPr="00832908">
        <w:rPr>
          <w:rFonts w:cstheme="minorHAnsi"/>
          <w:i/>
          <w:sz w:val="24"/>
        </w:rPr>
        <w:t>Remember for this question the paper will give two stimulus points. You don’t have to use them but you do have to include ideas of your own.</w:t>
      </w:r>
    </w:p>
    <w:p w:rsidR="00832908" w:rsidRPr="00832908" w:rsidRDefault="00832908" w:rsidP="00832908">
      <w:pPr>
        <w:jc w:val="both"/>
        <w:rPr>
          <w:rFonts w:cstheme="minorHAnsi"/>
          <w:sz w:val="24"/>
          <w:u w:val="single"/>
        </w:rPr>
      </w:pPr>
      <w:r w:rsidRPr="00832908">
        <w:rPr>
          <w:rFonts w:cstheme="minorHAnsi"/>
          <w:i/>
          <w:sz w:val="24"/>
          <w:u w:val="single"/>
        </w:rPr>
        <w:t>Here is an example question structured as it would be in an exam.</w:t>
      </w:r>
    </w:p>
    <w:p w:rsidR="00832908" w:rsidRPr="00832908" w:rsidRDefault="00832908" w:rsidP="00832908">
      <w:pPr>
        <w:spacing w:after="120"/>
        <w:ind w:right="-57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Explain why there was continuity in ideas about the cause of disease during the period c1250-c1500.</w:t>
      </w:r>
    </w:p>
    <w:p w:rsidR="00832908" w:rsidRPr="00832908" w:rsidRDefault="00832908" w:rsidP="00832908">
      <w:pPr>
        <w:spacing w:after="120"/>
        <w:ind w:left="360" w:right="-57" w:firstLine="72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You may use the following in your answer:</w:t>
      </w:r>
    </w:p>
    <w:p w:rsidR="00832908" w:rsidRPr="00832908" w:rsidRDefault="00832908" w:rsidP="00832908">
      <w:pPr>
        <w:spacing w:after="120"/>
        <w:ind w:right="-57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The Church</w:t>
      </w:r>
    </w:p>
    <w:p w:rsidR="00832908" w:rsidRPr="00832908" w:rsidRDefault="00832908" w:rsidP="00832908">
      <w:pPr>
        <w:spacing w:after="120"/>
        <w:ind w:right="-57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Galen</w:t>
      </w:r>
    </w:p>
    <w:p w:rsidR="00832908" w:rsidRDefault="00832908" w:rsidP="00832908">
      <w:pPr>
        <w:spacing w:after="120"/>
        <w:ind w:right="-57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You must also use information of your own.</w:t>
      </w:r>
    </w:p>
    <w:p w:rsidR="00832908" w:rsidRPr="00832908" w:rsidRDefault="00832908" w:rsidP="00832908">
      <w:pPr>
        <w:jc w:val="both"/>
        <w:rPr>
          <w:rFonts w:cstheme="minorHAnsi"/>
          <w:i/>
          <w:sz w:val="24"/>
          <w:u w:val="single"/>
        </w:rPr>
      </w:pPr>
      <w:r w:rsidRPr="00832908">
        <w:rPr>
          <w:rFonts w:cstheme="minorHAnsi"/>
          <w:i/>
          <w:sz w:val="24"/>
          <w:u w:val="single"/>
        </w:rPr>
        <w:t>Other examples could be:</w:t>
      </w:r>
    </w:p>
    <w:p w:rsidR="00832908" w:rsidRDefault="00832908" w:rsidP="00832908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Explain why there was little change in the care provided by hospitals in the period c1250–c1500.</w:t>
      </w:r>
    </w:p>
    <w:p w:rsidR="00832908" w:rsidRPr="00832908" w:rsidRDefault="00832908" w:rsidP="00832908">
      <w:pPr>
        <w:pStyle w:val="ListParagraph"/>
        <w:ind w:left="108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Ideas in the Church</w:t>
      </w:r>
      <w:r>
        <w:rPr>
          <w:rFonts w:cstheme="minorHAnsi"/>
          <w:sz w:val="24"/>
        </w:rPr>
        <w:tab/>
      </w: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Herbal remedies</w:t>
      </w:r>
    </w:p>
    <w:p w:rsidR="00832908" w:rsidRDefault="00832908" w:rsidP="00832908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Explain why there was so little change</w:t>
      </w:r>
      <w:r>
        <w:rPr>
          <w:rFonts w:cstheme="minorHAnsi"/>
          <w:sz w:val="24"/>
        </w:rPr>
        <w:t xml:space="preserve"> in medicine in the Middle Ages</w:t>
      </w:r>
    </w:p>
    <w:p w:rsidR="00832908" w:rsidRDefault="00832908" w:rsidP="00832908">
      <w:pPr>
        <w:pStyle w:val="ListParagraph"/>
        <w:ind w:left="108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The Church</w:t>
      </w:r>
      <w:r>
        <w:rPr>
          <w:rFonts w:cstheme="minorHAnsi"/>
          <w:sz w:val="24"/>
        </w:rPr>
        <w:tab/>
      </w: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Galen</w:t>
      </w:r>
    </w:p>
    <w:p w:rsidR="00832908" w:rsidRDefault="00832908" w:rsidP="00832908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Explain why there were changes in the way ideas about the causes of disease and illness were communicated in the period c1500-c1700.</w:t>
      </w:r>
    </w:p>
    <w:p w:rsidR="00832908" w:rsidRPr="00832908" w:rsidRDefault="00832908" w:rsidP="00832908">
      <w:pPr>
        <w:pStyle w:val="ListParagraph"/>
        <w:ind w:left="108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The printing press</w:t>
      </w:r>
      <w:r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ab/>
      </w: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The Royal Society</w:t>
      </w:r>
    </w:p>
    <w:p w:rsidR="00832908" w:rsidRDefault="00832908" w:rsidP="00BD428D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Explain why there was continuity in the way disease was treated in the period c1500-c1700.</w:t>
      </w:r>
    </w:p>
    <w:p w:rsidR="00832908" w:rsidRPr="00832908" w:rsidRDefault="00832908" w:rsidP="00832908">
      <w:pPr>
        <w:pStyle w:val="ListParagraph"/>
        <w:ind w:left="108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The Great Plague</w:t>
      </w:r>
      <w:r>
        <w:rPr>
          <w:rFonts w:cstheme="minorHAnsi"/>
          <w:sz w:val="24"/>
        </w:rPr>
        <w:tab/>
      </w: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Attitudes in society</w:t>
      </w:r>
    </w:p>
    <w:p w:rsidR="00832908" w:rsidRDefault="00832908" w:rsidP="00832908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Explain why some changes took place in medical knowledge during the period c.1500-c.1700.</w:t>
      </w:r>
    </w:p>
    <w:p w:rsidR="00832908" w:rsidRPr="00832908" w:rsidRDefault="00832908" w:rsidP="00832908">
      <w:pPr>
        <w:pStyle w:val="ListParagraph"/>
        <w:ind w:left="108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Vesalius</w:t>
      </w:r>
      <w:r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The Royal Society</w:t>
      </w:r>
    </w:p>
    <w:p w:rsidR="00832908" w:rsidRPr="00832908" w:rsidRDefault="00832908" w:rsidP="00832908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Explain why there was little change in methods of treating and preventing disease during the period c.1500-c.1700.</w:t>
      </w:r>
    </w:p>
    <w:p w:rsidR="00832908" w:rsidRPr="00832908" w:rsidRDefault="00832908" w:rsidP="00832908">
      <w:pPr>
        <w:ind w:left="360" w:firstLine="72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The Church</w:t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  <w:t>•</w:t>
      </w:r>
      <w:r>
        <w:rPr>
          <w:rFonts w:cstheme="minorHAnsi"/>
          <w:sz w:val="24"/>
        </w:rPr>
        <w:tab/>
        <w:t>William Harvey</w:t>
      </w:r>
    </w:p>
    <w:p w:rsidR="00832908" w:rsidRPr="00832908" w:rsidRDefault="00832908" w:rsidP="00832908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Explain why there was rapid change in surgical treatments in the period c1700-c1900.</w:t>
      </w:r>
    </w:p>
    <w:p w:rsidR="00832908" w:rsidRPr="00832908" w:rsidRDefault="00832908" w:rsidP="00832908">
      <w:pPr>
        <w:ind w:left="360" w:firstLine="72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Chloroform</w:t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  <w:t>•</w:t>
      </w:r>
      <w:r>
        <w:rPr>
          <w:rFonts w:cstheme="minorHAnsi"/>
          <w:sz w:val="24"/>
        </w:rPr>
        <w:tab/>
        <w:t>Joseph Lister</w:t>
      </w:r>
    </w:p>
    <w:p w:rsidR="00832908" w:rsidRPr="00832908" w:rsidRDefault="00832908" w:rsidP="00832908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lastRenderedPageBreak/>
        <w:t>Explain why there was rapid change in the prevention of smallpox after 1798.</w:t>
      </w:r>
    </w:p>
    <w:p w:rsidR="00832908" w:rsidRPr="00832908" w:rsidRDefault="00832908" w:rsidP="00832908">
      <w:pPr>
        <w:ind w:left="360" w:firstLine="72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Inoculation</w:t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  <w:t>•</w:t>
      </w:r>
      <w:r>
        <w:rPr>
          <w:rFonts w:cstheme="minorHAnsi"/>
          <w:sz w:val="24"/>
        </w:rPr>
        <w:tab/>
        <w:t>The government</w:t>
      </w:r>
    </w:p>
    <w:p w:rsidR="00832908" w:rsidRPr="00832908" w:rsidRDefault="00832908" w:rsidP="00832908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Explain why there were changes in the understanding of the cause of disease during the period 1700-1900.</w:t>
      </w:r>
    </w:p>
    <w:p w:rsidR="00832908" w:rsidRDefault="00832908" w:rsidP="00772B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94"/>
        </w:tabs>
        <w:ind w:left="360" w:firstLine="72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The Germ Theory</w:t>
      </w:r>
      <w:r w:rsidR="00631108">
        <w:rPr>
          <w:rFonts w:cstheme="minorHAnsi"/>
          <w:sz w:val="24"/>
        </w:rPr>
        <w:tab/>
        <w:t>•</w:t>
      </w:r>
      <w:r w:rsidR="00631108">
        <w:rPr>
          <w:rFonts w:cstheme="minorHAnsi"/>
          <w:sz w:val="24"/>
        </w:rPr>
        <w:tab/>
        <w:t>Technology</w:t>
      </w:r>
      <w:r w:rsidR="00772BF4">
        <w:rPr>
          <w:rFonts w:cstheme="minorHAnsi"/>
          <w:sz w:val="24"/>
        </w:rPr>
        <w:tab/>
      </w:r>
    </w:p>
    <w:p w:rsidR="00772BF4" w:rsidRDefault="00772BF4" w:rsidP="00772BF4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94"/>
        </w:tabs>
        <w:spacing w:line="276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Explain why there was progress in the prevention of illness in the years c1700-present</w:t>
      </w:r>
    </w:p>
    <w:p w:rsidR="00772BF4" w:rsidRPr="00772BF4" w:rsidRDefault="00772BF4" w:rsidP="00772BF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94"/>
        </w:tabs>
        <w:spacing w:line="276" w:lineRule="auto"/>
        <w:ind w:left="108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•</w:t>
      </w:r>
      <w:r>
        <w:rPr>
          <w:rFonts w:cstheme="minorHAnsi"/>
          <w:sz w:val="24"/>
        </w:rPr>
        <w:tab/>
        <w:t>Public Health Act 1875</w:t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>•</w:t>
      </w:r>
      <w:r>
        <w:rPr>
          <w:rFonts w:cstheme="minorHAnsi"/>
          <w:sz w:val="24"/>
        </w:rPr>
        <w:tab/>
        <w:t>Healthy lifestyle campaigns</w:t>
      </w:r>
    </w:p>
    <w:p w:rsidR="00832908" w:rsidRPr="00772BF4" w:rsidRDefault="00832908" w:rsidP="00772BF4">
      <w:pPr>
        <w:pStyle w:val="ListParagraph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</w:rPr>
      </w:pPr>
      <w:r w:rsidRPr="00772BF4">
        <w:rPr>
          <w:rFonts w:cstheme="minorHAnsi"/>
          <w:sz w:val="24"/>
        </w:rPr>
        <w:t>Explain why there was both continuity and change in treatments for sickness during the period 1700-1900.</w:t>
      </w:r>
    </w:p>
    <w:p w:rsidR="00832908" w:rsidRPr="00832908" w:rsidRDefault="00832908" w:rsidP="00631108">
      <w:pPr>
        <w:ind w:left="360" w:firstLine="72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The Germ Theory</w:t>
      </w:r>
      <w:r w:rsidR="00631108">
        <w:rPr>
          <w:rFonts w:cstheme="minorHAnsi"/>
          <w:sz w:val="24"/>
        </w:rPr>
        <w:tab/>
      </w: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Herbal remedies</w:t>
      </w:r>
    </w:p>
    <w:p w:rsidR="00832908" w:rsidRPr="00631108" w:rsidRDefault="00832908" w:rsidP="00631108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</w:rPr>
      </w:pPr>
      <w:r w:rsidRPr="00631108">
        <w:rPr>
          <w:rFonts w:cstheme="minorHAnsi"/>
          <w:sz w:val="24"/>
        </w:rPr>
        <w:t>Explain why there was rapid progress in disease prevention after c1900.</w:t>
      </w:r>
    </w:p>
    <w:p w:rsidR="00832908" w:rsidRPr="00832908" w:rsidRDefault="00832908" w:rsidP="00631108">
      <w:pPr>
        <w:ind w:left="360" w:firstLine="72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Government intervention</w:t>
      </w:r>
      <w:r w:rsidR="00631108">
        <w:rPr>
          <w:rFonts w:cstheme="minorHAnsi"/>
          <w:sz w:val="24"/>
        </w:rPr>
        <w:tab/>
        <w:t>•</w:t>
      </w:r>
      <w:r w:rsidR="00631108">
        <w:rPr>
          <w:rFonts w:cstheme="minorHAnsi"/>
          <w:sz w:val="24"/>
        </w:rPr>
        <w:tab/>
        <w:t>Vaccinations</w:t>
      </w:r>
    </w:p>
    <w:p w:rsidR="00832908" w:rsidRPr="00631108" w:rsidRDefault="00832908" w:rsidP="00631108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</w:rPr>
      </w:pPr>
      <w:r w:rsidRPr="00631108">
        <w:rPr>
          <w:rFonts w:cstheme="minorHAnsi"/>
          <w:sz w:val="24"/>
        </w:rPr>
        <w:t>Explain why there have been changes in understanding the causes of illness during the twentieth century.</w:t>
      </w:r>
    </w:p>
    <w:p w:rsidR="00832908" w:rsidRPr="00832908" w:rsidRDefault="00832908" w:rsidP="00631108">
      <w:pPr>
        <w:ind w:left="360" w:firstLine="72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DNA</w:t>
      </w:r>
      <w:r w:rsidR="00631108">
        <w:rPr>
          <w:rFonts w:cstheme="minorHAnsi"/>
          <w:sz w:val="24"/>
        </w:rPr>
        <w:tab/>
      </w:r>
      <w:r w:rsidR="00631108">
        <w:rPr>
          <w:rFonts w:cstheme="minorHAnsi"/>
          <w:sz w:val="24"/>
        </w:rPr>
        <w:tab/>
      </w:r>
      <w:r w:rsidR="00631108">
        <w:rPr>
          <w:rFonts w:cstheme="minorHAnsi"/>
          <w:sz w:val="24"/>
        </w:rPr>
        <w:tab/>
      </w: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Government intervention</w:t>
      </w:r>
    </w:p>
    <w:p w:rsidR="00832908" w:rsidRPr="00631108" w:rsidRDefault="00832908" w:rsidP="00631108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</w:rPr>
      </w:pPr>
      <w:r w:rsidRPr="00631108">
        <w:rPr>
          <w:rFonts w:cstheme="minorHAnsi"/>
          <w:sz w:val="24"/>
        </w:rPr>
        <w:t>Explain why there have been changes in methods of preventing illness during the twentieth century.</w:t>
      </w:r>
    </w:p>
    <w:p w:rsidR="00832908" w:rsidRPr="00832908" w:rsidRDefault="00832908" w:rsidP="00631108">
      <w:pPr>
        <w:ind w:left="360" w:firstLine="72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Vaccination programmes</w:t>
      </w:r>
      <w:r w:rsidR="00631108">
        <w:rPr>
          <w:rFonts w:cstheme="minorHAnsi"/>
          <w:sz w:val="24"/>
        </w:rPr>
        <w:tab/>
        <w:t>•</w:t>
      </w:r>
      <w:r w:rsidR="00631108">
        <w:rPr>
          <w:rFonts w:cstheme="minorHAnsi"/>
          <w:sz w:val="24"/>
        </w:rPr>
        <w:tab/>
        <w:t>Lifestyle factors</w:t>
      </w:r>
    </w:p>
    <w:p w:rsidR="00832908" w:rsidRPr="00631108" w:rsidRDefault="00832908" w:rsidP="00631108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</w:rPr>
      </w:pPr>
      <w:r w:rsidRPr="00631108">
        <w:rPr>
          <w:rFonts w:cstheme="minorHAnsi"/>
          <w:sz w:val="24"/>
        </w:rPr>
        <w:t>Explain why there have been changes in methods of treating illness during the twentieth century.</w:t>
      </w:r>
    </w:p>
    <w:p w:rsidR="007D0018" w:rsidRPr="00631108" w:rsidRDefault="00832908" w:rsidP="00631108">
      <w:pPr>
        <w:ind w:left="360" w:firstLine="72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Magic bullet</w:t>
      </w:r>
      <w:r w:rsidR="00631108">
        <w:rPr>
          <w:rFonts w:cstheme="minorHAnsi"/>
          <w:sz w:val="24"/>
        </w:rPr>
        <w:tab/>
      </w:r>
      <w:r w:rsidR="00631108">
        <w:rPr>
          <w:rFonts w:cstheme="minorHAnsi"/>
          <w:sz w:val="24"/>
        </w:rPr>
        <w:tab/>
        <w:t>•</w:t>
      </w:r>
      <w:r w:rsidR="00631108">
        <w:rPr>
          <w:rFonts w:cstheme="minorHAnsi"/>
          <w:sz w:val="24"/>
        </w:rPr>
        <w:tab/>
        <w:t>Antibiotics</w:t>
      </w:r>
    </w:p>
    <w:p w:rsidR="007D0018" w:rsidRDefault="007D0018" w:rsidP="007D1A85">
      <w:pPr>
        <w:jc w:val="both"/>
        <w:rPr>
          <w:rFonts w:cstheme="minorHAnsi"/>
          <w:b/>
          <w:sz w:val="24"/>
        </w:rPr>
      </w:pPr>
    </w:p>
    <w:p w:rsidR="007D1A85" w:rsidRPr="00464FAB" w:rsidRDefault="007D1A85" w:rsidP="007D1A85">
      <w:pPr>
        <w:jc w:val="both"/>
        <w:rPr>
          <w:rFonts w:cstheme="minorHAnsi"/>
          <w:sz w:val="24"/>
        </w:rPr>
      </w:pPr>
      <w:r w:rsidRPr="00464FAB">
        <w:rPr>
          <w:rFonts w:cstheme="minorHAnsi"/>
          <w:b/>
          <w:sz w:val="24"/>
        </w:rPr>
        <w:t>Essay Questio</w:t>
      </w:r>
      <w:r w:rsidR="00E50CDC">
        <w:rPr>
          <w:rFonts w:cstheme="minorHAnsi"/>
          <w:b/>
          <w:sz w:val="24"/>
        </w:rPr>
        <w:t>ns (16 marks + 4 SPAG</w:t>
      </w:r>
      <w:r w:rsidRPr="00464FAB">
        <w:rPr>
          <w:rFonts w:cstheme="minorHAnsi"/>
          <w:b/>
          <w:sz w:val="24"/>
        </w:rPr>
        <w:t>)</w:t>
      </w:r>
      <w:r w:rsidR="006B3033" w:rsidRPr="00464FAB">
        <w:rPr>
          <w:rFonts w:cstheme="minorHAnsi"/>
          <w:b/>
          <w:sz w:val="24"/>
        </w:rPr>
        <w:t xml:space="preserve"> </w:t>
      </w:r>
      <w:r w:rsidR="006B3033" w:rsidRPr="00464FAB">
        <w:rPr>
          <w:rFonts w:cstheme="minorHAnsi"/>
          <w:i/>
          <w:sz w:val="24"/>
        </w:rPr>
        <w:t>Remember that you will have a choice of essay questions. There will be two on the paper and you will pick one.</w:t>
      </w:r>
      <w:r w:rsidR="00341FC7" w:rsidRPr="00464FAB">
        <w:rPr>
          <w:rFonts w:cstheme="minorHAnsi"/>
          <w:i/>
          <w:sz w:val="24"/>
        </w:rPr>
        <w:t xml:space="preserve"> On this question the paper will give two stimulus points. You don’t have to use them but you do have to include ideas of your own.</w:t>
      </w:r>
    </w:p>
    <w:p w:rsidR="00236EA7" w:rsidRPr="00F72708" w:rsidRDefault="00236EA7" w:rsidP="00236EA7">
      <w:pPr>
        <w:jc w:val="both"/>
        <w:rPr>
          <w:rFonts w:cstheme="minorHAnsi"/>
          <w:sz w:val="24"/>
          <w:szCs w:val="24"/>
          <w:u w:val="single"/>
        </w:rPr>
      </w:pPr>
      <w:r w:rsidRPr="00F72708">
        <w:rPr>
          <w:rFonts w:cstheme="minorHAnsi"/>
          <w:i/>
          <w:sz w:val="24"/>
          <w:szCs w:val="24"/>
          <w:u w:val="single"/>
        </w:rPr>
        <w:t>Here is an example question structured as it would be in an exam.</w:t>
      </w:r>
    </w:p>
    <w:p w:rsidR="00F72708" w:rsidRPr="00F72708" w:rsidRDefault="00F72708" w:rsidP="00F72708">
      <w:pPr>
        <w:jc w:val="both"/>
        <w:rPr>
          <w:sz w:val="24"/>
          <w:szCs w:val="24"/>
        </w:rPr>
      </w:pPr>
      <w:r w:rsidRPr="00F72708">
        <w:rPr>
          <w:sz w:val="24"/>
          <w:szCs w:val="24"/>
        </w:rPr>
        <w:t>“individuals had the most significant impact on medical training between c.1500 and c.1700”</w:t>
      </w:r>
    </w:p>
    <w:p w:rsidR="00F72708" w:rsidRPr="00F72708" w:rsidRDefault="00F72708" w:rsidP="00F72708">
      <w:pPr>
        <w:jc w:val="both"/>
        <w:rPr>
          <w:sz w:val="24"/>
          <w:szCs w:val="24"/>
        </w:rPr>
      </w:pPr>
      <w:r w:rsidRPr="00F72708">
        <w:rPr>
          <w:sz w:val="24"/>
          <w:szCs w:val="24"/>
        </w:rPr>
        <w:t>You may use the following:</w:t>
      </w:r>
    </w:p>
    <w:p w:rsidR="00F72708" w:rsidRPr="00F72708" w:rsidRDefault="00F72708" w:rsidP="00F72708">
      <w:pPr>
        <w:jc w:val="both"/>
        <w:rPr>
          <w:sz w:val="24"/>
          <w:szCs w:val="24"/>
        </w:rPr>
      </w:pPr>
      <w:r w:rsidRPr="00F72708">
        <w:rPr>
          <w:sz w:val="24"/>
          <w:szCs w:val="24"/>
        </w:rPr>
        <w:t>o</w:t>
      </w:r>
      <w:r w:rsidRPr="00F72708">
        <w:rPr>
          <w:sz w:val="24"/>
          <w:szCs w:val="24"/>
        </w:rPr>
        <w:tab/>
        <w:t>Vesalius</w:t>
      </w:r>
    </w:p>
    <w:p w:rsidR="00F72708" w:rsidRPr="00F72708" w:rsidRDefault="00F72708" w:rsidP="00F72708">
      <w:pPr>
        <w:jc w:val="both"/>
        <w:rPr>
          <w:sz w:val="24"/>
          <w:szCs w:val="24"/>
        </w:rPr>
      </w:pPr>
      <w:r w:rsidRPr="00F72708">
        <w:rPr>
          <w:sz w:val="24"/>
          <w:szCs w:val="24"/>
        </w:rPr>
        <w:t>o</w:t>
      </w:r>
      <w:r w:rsidRPr="00F72708">
        <w:rPr>
          <w:sz w:val="24"/>
          <w:szCs w:val="24"/>
        </w:rPr>
        <w:tab/>
        <w:t>The Royal Society</w:t>
      </w:r>
    </w:p>
    <w:p w:rsidR="00236EA7" w:rsidRPr="00F72708" w:rsidRDefault="00236EA7" w:rsidP="00236EA7">
      <w:pPr>
        <w:spacing w:after="120"/>
        <w:ind w:right="-57"/>
        <w:jc w:val="both"/>
        <w:rPr>
          <w:rFonts w:cstheme="minorHAnsi"/>
          <w:sz w:val="24"/>
          <w:szCs w:val="24"/>
        </w:rPr>
      </w:pPr>
      <w:r w:rsidRPr="00F72708">
        <w:rPr>
          <w:rFonts w:cstheme="minorHAnsi"/>
          <w:sz w:val="24"/>
          <w:szCs w:val="24"/>
        </w:rPr>
        <w:t>You must also use information of your own.</w:t>
      </w:r>
    </w:p>
    <w:p w:rsidR="00236EA7" w:rsidRPr="00F72708" w:rsidRDefault="00236EA7" w:rsidP="00236EA7">
      <w:pPr>
        <w:jc w:val="both"/>
        <w:rPr>
          <w:rFonts w:cstheme="minorHAnsi"/>
          <w:i/>
          <w:sz w:val="24"/>
          <w:szCs w:val="24"/>
          <w:u w:val="single"/>
        </w:rPr>
      </w:pPr>
      <w:r w:rsidRPr="00F72708">
        <w:rPr>
          <w:rFonts w:cstheme="minorHAnsi"/>
          <w:i/>
          <w:sz w:val="24"/>
          <w:szCs w:val="24"/>
          <w:u w:val="single"/>
        </w:rPr>
        <w:t>Other examples could be:</w:t>
      </w:r>
    </w:p>
    <w:p w:rsidR="00F72708" w:rsidRPr="00F72708" w:rsidRDefault="00236EA7" w:rsidP="00F72708">
      <w:pPr>
        <w:pStyle w:val="ListParagraph"/>
        <w:numPr>
          <w:ilvl w:val="0"/>
          <w:numId w:val="8"/>
        </w:numPr>
        <w:jc w:val="both"/>
        <w:rPr>
          <w:sz w:val="24"/>
        </w:rPr>
      </w:pPr>
      <w:r w:rsidRPr="00F72708">
        <w:rPr>
          <w:sz w:val="24"/>
        </w:rPr>
        <w:t>“There was complete change in ideas about the cause of diseases and illnes</w:t>
      </w:r>
      <w:r w:rsidR="00F72708" w:rsidRPr="00F72708">
        <w:rPr>
          <w:sz w:val="24"/>
        </w:rPr>
        <w:t xml:space="preserve">s in the period c.1700-c.1900” </w:t>
      </w:r>
      <w:r w:rsidR="00F72708" w:rsidRPr="00F72708">
        <w:rPr>
          <w:sz w:val="24"/>
        </w:rPr>
        <w:tab/>
      </w:r>
    </w:p>
    <w:p w:rsidR="00236EA7" w:rsidRPr="00F72708" w:rsidRDefault="00236EA7" w:rsidP="00F72708">
      <w:pPr>
        <w:pStyle w:val="ListParagraph"/>
        <w:ind w:left="1080"/>
        <w:jc w:val="both"/>
        <w:rPr>
          <w:sz w:val="24"/>
        </w:rPr>
      </w:pPr>
      <w:r w:rsidRPr="00F72708">
        <w:rPr>
          <w:sz w:val="24"/>
        </w:rPr>
        <w:t>o</w:t>
      </w:r>
      <w:r w:rsidRPr="00F72708">
        <w:rPr>
          <w:sz w:val="24"/>
        </w:rPr>
        <w:tab/>
        <w:t>Germ Theory</w:t>
      </w:r>
      <w:r w:rsidR="00F72708" w:rsidRPr="00F72708">
        <w:rPr>
          <w:sz w:val="24"/>
        </w:rPr>
        <w:tab/>
      </w:r>
      <w:r w:rsidR="00F72708" w:rsidRPr="00F72708">
        <w:rPr>
          <w:sz w:val="24"/>
        </w:rPr>
        <w:tab/>
      </w:r>
      <w:r w:rsidR="00F72708" w:rsidRPr="00F72708">
        <w:rPr>
          <w:sz w:val="24"/>
        </w:rPr>
        <w:tab/>
      </w:r>
      <w:proofErr w:type="spellStart"/>
      <w:r w:rsidRPr="00F72708">
        <w:rPr>
          <w:sz w:val="24"/>
        </w:rPr>
        <w:t>o</w:t>
      </w:r>
      <w:proofErr w:type="spellEnd"/>
      <w:r w:rsidRPr="00F72708">
        <w:rPr>
          <w:sz w:val="24"/>
        </w:rPr>
        <w:tab/>
        <w:t>Robert Koch</w:t>
      </w:r>
    </w:p>
    <w:p w:rsidR="00F72708" w:rsidRPr="00F72708" w:rsidRDefault="00236EA7" w:rsidP="00236EA7">
      <w:pPr>
        <w:pStyle w:val="ListParagraph"/>
        <w:numPr>
          <w:ilvl w:val="0"/>
          <w:numId w:val="8"/>
        </w:numPr>
        <w:jc w:val="both"/>
        <w:rPr>
          <w:sz w:val="24"/>
        </w:rPr>
      </w:pPr>
      <w:r w:rsidRPr="00F72708">
        <w:rPr>
          <w:sz w:val="24"/>
        </w:rPr>
        <w:t xml:space="preserve">“The main reason that penicillin was developed in the early 20th century was because of the work of individuals.” </w:t>
      </w:r>
    </w:p>
    <w:p w:rsidR="00F72708" w:rsidRPr="00F72708" w:rsidRDefault="00236EA7" w:rsidP="00F72708">
      <w:pPr>
        <w:pStyle w:val="ListParagraph"/>
        <w:ind w:left="1080"/>
        <w:jc w:val="both"/>
        <w:rPr>
          <w:sz w:val="24"/>
        </w:rPr>
      </w:pPr>
      <w:r w:rsidRPr="00F72708">
        <w:rPr>
          <w:sz w:val="24"/>
        </w:rPr>
        <w:lastRenderedPageBreak/>
        <w:t>o</w:t>
      </w:r>
      <w:r w:rsidRPr="00F72708">
        <w:rPr>
          <w:sz w:val="24"/>
        </w:rPr>
        <w:tab/>
        <w:t>Alexander Fleming</w:t>
      </w:r>
      <w:r w:rsidR="00F72708" w:rsidRPr="00F72708">
        <w:rPr>
          <w:sz w:val="24"/>
        </w:rPr>
        <w:tab/>
      </w:r>
      <w:r w:rsidR="00F72708" w:rsidRPr="00F72708">
        <w:rPr>
          <w:sz w:val="24"/>
        </w:rPr>
        <w:tab/>
      </w:r>
      <w:r w:rsidRPr="00F72708">
        <w:rPr>
          <w:sz w:val="24"/>
        </w:rPr>
        <w:t>o</w:t>
      </w:r>
      <w:r w:rsidRPr="00F72708">
        <w:rPr>
          <w:sz w:val="24"/>
        </w:rPr>
        <w:tab/>
        <w:t>WW1</w:t>
      </w:r>
    </w:p>
    <w:p w:rsidR="00236EA7" w:rsidRPr="00F72708" w:rsidRDefault="00F72708" w:rsidP="00F72708">
      <w:pPr>
        <w:ind w:left="720"/>
        <w:jc w:val="both"/>
        <w:rPr>
          <w:sz w:val="24"/>
        </w:rPr>
      </w:pPr>
      <w:r w:rsidRPr="00F72708">
        <w:rPr>
          <w:sz w:val="24"/>
        </w:rPr>
        <w:t xml:space="preserve">-  </w:t>
      </w:r>
      <w:r>
        <w:rPr>
          <w:sz w:val="24"/>
        </w:rPr>
        <w:t xml:space="preserve"> </w:t>
      </w:r>
      <w:r w:rsidR="00236EA7" w:rsidRPr="00F72708">
        <w:rPr>
          <w:sz w:val="24"/>
        </w:rPr>
        <w:t xml:space="preserve">“Edwin Chadwick’s Report was the main reason why public health in towns improved during the 19th century.” </w:t>
      </w:r>
    </w:p>
    <w:p w:rsidR="00236EA7" w:rsidRPr="00F72708" w:rsidRDefault="00236EA7" w:rsidP="00F72708">
      <w:pPr>
        <w:ind w:left="720"/>
        <w:jc w:val="both"/>
        <w:rPr>
          <w:sz w:val="24"/>
        </w:rPr>
      </w:pPr>
      <w:r w:rsidRPr="00F72708">
        <w:rPr>
          <w:sz w:val="24"/>
        </w:rPr>
        <w:t>o</w:t>
      </w:r>
      <w:r w:rsidRPr="00F72708">
        <w:rPr>
          <w:sz w:val="24"/>
        </w:rPr>
        <w:tab/>
        <w:t>1848 Public Health Act</w:t>
      </w:r>
      <w:r w:rsidR="00F72708" w:rsidRPr="00F72708">
        <w:rPr>
          <w:sz w:val="24"/>
        </w:rPr>
        <w:tab/>
      </w:r>
      <w:r w:rsidR="00F72708" w:rsidRPr="00F72708">
        <w:rPr>
          <w:sz w:val="24"/>
        </w:rPr>
        <w:tab/>
      </w:r>
      <w:proofErr w:type="spellStart"/>
      <w:r w:rsidRPr="00F72708">
        <w:rPr>
          <w:sz w:val="24"/>
        </w:rPr>
        <w:t>o</w:t>
      </w:r>
      <w:proofErr w:type="spellEnd"/>
      <w:r w:rsidRPr="00F72708">
        <w:rPr>
          <w:sz w:val="24"/>
        </w:rPr>
        <w:tab/>
        <w:t>John Snow</w:t>
      </w:r>
    </w:p>
    <w:p w:rsidR="00236EA7" w:rsidRPr="00F72708" w:rsidRDefault="00F72708" w:rsidP="00F72708">
      <w:pPr>
        <w:ind w:firstLine="720"/>
        <w:jc w:val="both"/>
        <w:rPr>
          <w:sz w:val="24"/>
        </w:rPr>
      </w:pPr>
      <w:r>
        <w:rPr>
          <w:sz w:val="24"/>
        </w:rPr>
        <w:t xml:space="preserve">- </w:t>
      </w:r>
      <w:r w:rsidR="00236EA7" w:rsidRPr="00F72708">
        <w:rPr>
          <w:sz w:val="24"/>
        </w:rPr>
        <w:t>“There has been huge progress in the prevention of disease since c1900.”</w:t>
      </w:r>
    </w:p>
    <w:p w:rsidR="00236EA7" w:rsidRPr="00F72708" w:rsidRDefault="00236EA7" w:rsidP="00F72708">
      <w:pPr>
        <w:ind w:left="720"/>
        <w:jc w:val="both"/>
        <w:rPr>
          <w:sz w:val="24"/>
        </w:rPr>
      </w:pPr>
      <w:r w:rsidRPr="00F72708">
        <w:rPr>
          <w:sz w:val="24"/>
        </w:rPr>
        <w:t>o</w:t>
      </w:r>
      <w:r w:rsidRPr="00F72708">
        <w:rPr>
          <w:sz w:val="24"/>
        </w:rPr>
        <w:tab/>
        <w:t>Government intervention</w:t>
      </w:r>
      <w:r w:rsidR="00F72708">
        <w:rPr>
          <w:sz w:val="24"/>
        </w:rPr>
        <w:tab/>
      </w:r>
      <w:r w:rsidR="00F72708">
        <w:rPr>
          <w:sz w:val="24"/>
        </w:rPr>
        <w:tab/>
      </w:r>
      <w:proofErr w:type="spellStart"/>
      <w:r w:rsidRPr="00F72708">
        <w:rPr>
          <w:sz w:val="24"/>
        </w:rPr>
        <w:t>o</w:t>
      </w:r>
      <w:proofErr w:type="spellEnd"/>
      <w:r w:rsidRPr="00F72708">
        <w:rPr>
          <w:sz w:val="24"/>
        </w:rPr>
        <w:tab/>
        <w:t>Genetic conditions</w:t>
      </w:r>
    </w:p>
    <w:p w:rsidR="00236EA7" w:rsidRPr="00F72708" w:rsidRDefault="00F72708" w:rsidP="00F72708">
      <w:pPr>
        <w:ind w:left="720"/>
        <w:jc w:val="both"/>
        <w:rPr>
          <w:sz w:val="24"/>
        </w:rPr>
      </w:pPr>
      <w:r>
        <w:rPr>
          <w:sz w:val="24"/>
        </w:rPr>
        <w:t xml:space="preserve">-  </w:t>
      </w:r>
      <w:r w:rsidR="00236EA7" w:rsidRPr="00F72708">
        <w:rPr>
          <w:sz w:val="24"/>
        </w:rPr>
        <w:t>“John Snow’s work linking water with the spread of cholera led to major breakthroughs in preventing the spread of disease.”</w:t>
      </w:r>
    </w:p>
    <w:p w:rsidR="00236EA7" w:rsidRPr="00F72708" w:rsidRDefault="00236EA7" w:rsidP="00F72708">
      <w:pPr>
        <w:ind w:left="720"/>
        <w:jc w:val="both"/>
        <w:rPr>
          <w:sz w:val="24"/>
        </w:rPr>
      </w:pPr>
      <w:r w:rsidRPr="00F72708">
        <w:rPr>
          <w:sz w:val="24"/>
        </w:rPr>
        <w:t>o</w:t>
      </w:r>
      <w:r w:rsidRPr="00F72708">
        <w:rPr>
          <w:sz w:val="24"/>
        </w:rPr>
        <w:tab/>
        <w:t>Broad Street Pump, Soho</w:t>
      </w:r>
      <w:r w:rsidR="00F72708">
        <w:rPr>
          <w:sz w:val="24"/>
        </w:rPr>
        <w:tab/>
      </w:r>
      <w:r w:rsidR="00F72708">
        <w:rPr>
          <w:sz w:val="24"/>
        </w:rPr>
        <w:tab/>
      </w:r>
      <w:r w:rsidRPr="00F72708">
        <w:rPr>
          <w:sz w:val="24"/>
        </w:rPr>
        <w:t>o</w:t>
      </w:r>
      <w:r w:rsidRPr="00F72708">
        <w:rPr>
          <w:sz w:val="24"/>
        </w:rPr>
        <w:tab/>
        <w:t>Public Health Act 1875</w:t>
      </w:r>
    </w:p>
    <w:p w:rsidR="00236EA7" w:rsidRPr="00F72708" w:rsidRDefault="00F72708" w:rsidP="00F72708">
      <w:pPr>
        <w:ind w:left="720"/>
        <w:jc w:val="both"/>
        <w:rPr>
          <w:sz w:val="24"/>
        </w:rPr>
      </w:pPr>
      <w:r>
        <w:rPr>
          <w:sz w:val="24"/>
        </w:rPr>
        <w:t xml:space="preserve">- </w:t>
      </w:r>
      <w:r w:rsidR="00236EA7" w:rsidRPr="00F72708">
        <w:rPr>
          <w:sz w:val="24"/>
        </w:rPr>
        <w:t xml:space="preserve">“Medical treatments and prevention during the medieval period were based on religion and superstition.” </w:t>
      </w:r>
    </w:p>
    <w:p w:rsidR="009F5EEF" w:rsidRDefault="00236EA7" w:rsidP="009F5EEF">
      <w:pPr>
        <w:ind w:left="720"/>
        <w:jc w:val="both"/>
        <w:rPr>
          <w:sz w:val="24"/>
        </w:rPr>
      </w:pPr>
      <w:r w:rsidRPr="00F72708">
        <w:rPr>
          <w:sz w:val="24"/>
        </w:rPr>
        <w:t>o</w:t>
      </w:r>
      <w:r w:rsidRPr="00F72708">
        <w:rPr>
          <w:sz w:val="24"/>
        </w:rPr>
        <w:tab/>
        <w:t>Bloodletting and purging</w:t>
      </w:r>
      <w:r w:rsidR="00F72708">
        <w:rPr>
          <w:sz w:val="24"/>
        </w:rPr>
        <w:tab/>
      </w:r>
      <w:r w:rsidR="00F72708">
        <w:rPr>
          <w:sz w:val="24"/>
        </w:rPr>
        <w:tab/>
      </w:r>
      <w:r w:rsidRPr="00F72708">
        <w:rPr>
          <w:sz w:val="24"/>
        </w:rPr>
        <w:t>o</w:t>
      </w:r>
      <w:r w:rsidRPr="00F72708">
        <w:rPr>
          <w:sz w:val="24"/>
        </w:rPr>
        <w:tab/>
        <w:t>Praying and fasting</w:t>
      </w:r>
    </w:p>
    <w:p w:rsidR="009F5EEF" w:rsidRPr="009F5EEF" w:rsidRDefault="009F5EEF" w:rsidP="009F5EEF">
      <w:pPr>
        <w:ind w:left="720"/>
        <w:jc w:val="both"/>
        <w:rPr>
          <w:sz w:val="24"/>
        </w:rPr>
      </w:pPr>
      <w:r>
        <w:rPr>
          <w:sz w:val="24"/>
        </w:rPr>
        <w:t xml:space="preserve">- </w:t>
      </w:r>
      <w:r w:rsidRPr="009F5EEF">
        <w:rPr>
          <w:sz w:val="24"/>
        </w:rPr>
        <w:t xml:space="preserve">‘Hospital treatment in England in the period from 1250 to 1500 was very rare’.  How far do you agree?  Explain your answer.  </w:t>
      </w:r>
    </w:p>
    <w:p w:rsidR="009F5EEF" w:rsidRPr="009F5EEF" w:rsidRDefault="009F5EEF" w:rsidP="009F5EEF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Charity hospitals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Care in the home</w:t>
      </w:r>
    </w:p>
    <w:p w:rsidR="009F5EEF" w:rsidRPr="009F5EEF" w:rsidRDefault="009F5EEF" w:rsidP="009F5EEF">
      <w:pPr>
        <w:pStyle w:val="ListParagraph"/>
        <w:numPr>
          <w:ilvl w:val="0"/>
          <w:numId w:val="8"/>
        </w:numPr>
        <w:jc w:val="both"/>
        <w:rPr>
          <w:sz w:val="24"/>
        </w:rPr>
      </w:pPr>
      <w:r w:rsidRPr="009F5EEF">
        <w:rPr>
          <w:sz w:val="24"/>
        </w:rPr>
        <w:t xml:space="preserve"> </w:t>
      </w:r>
      <w:r w:rsidRPr="009F5EEF">
        <w:rPr>
          <w:sz w:val="24"/>
        </w:rPr>
        <w:t>‘The role of the Church was the main reason why there was so little change in medicine in the Middle Ages’.  How far do you agree?  Explain your answer.</w:t>
      </w:r>
    </w:p>
    <w:p w:rsidR="009F5EEF" w:rsidRPr="009F5EEF" w:rsidRDefault="009F5EEF" w:rsidP="009F5EEF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The Theory of the Four Humours</w:t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Galen</w:t>
      </w:r>
    </w:p>
    <w:p w:rsidR="009F5EEF" w:rsidRPr="009F5EEF" w:rsidRDefault="009F5EEF" w:rsidP="009F5EEF">
      <w:pPr>
        <w:pStyle w:val="ListParagraph"/>
        <w:numPr>
          <w:ilvl w:val="0"/>
          <w:numId w:val="8"/>
        </w:numPr>
        <w:jc w:val="both"/>
        <w:rPr>
          <w:sz w:val="24"/>
        </w:rPr>
      </w:pPr>
      <w:r w:rsidRPr="009F5EEF">
        <w:rPr>
          <w:sz w:val="24"/>
        </w:rPr>
        <w:t xml:space="preserve"> </w:t>
      </w:r>
      <w:r w:rsidRPr="009F5EEF">
        <w:rPr>
          <w:sz w:val="24"/>
        </w:rPr>
        <w:t>‘There was little progress in medicine in the Middle Ages.’  How far do you agree?  Explain your answer.</w:t>
      </w:r>
    </w:p>
    <w:p w:rsidR="009F5EEF" w:rsidRPr="009F5EEF" w:rsidRDefault="009F5EEF" w:rsidP="009F5EEF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Galen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•</w:t>
      </w:r>
      <w:r>
        <w:rPr>
          <w:sz w:val="24"/>
        </w:rPr>
        <w:tab/>
        <w:t>Miasma Theory</w:t>
      </w:r>
    </w:p>
    <w:p w:rsidR="009F5EEF" w:rsidRPr="009F5EEF" w:rsidRDefault="009F5EEF" w:rsidP="009F5EEF">
      <w:pPr>
        <w:pStyle w:val="ListParagraph"/>
        <w:numPr>
          <w:ilvl w:val="0"/>
          <w:numId w:val="8"/>
        </w:numPr>
        <w:jc w:val="both"/>
        <w:rPr>
          <w:sz w:val="24"/>
        </w:rPr>
      </w:pPr>
      <w:r w:rsidRPr="009F5EEF">
        <w:rPr>
          <w:sz w:val="24"/>
        </w:rPr>
        <w:t>‘Individuals had the biggest impact on medical training in the 16th and 17th centuries’.  How far do you agree?  Explain your answer.</w:t>
      </w:r>
    </w:p>
    <w:p w:rsidR="009F5EEF" w:rsidRPr="009F5EEF" w:rsidRDefault="009F5EEF" w:rsidP="009F5EEF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Vesalius</w:t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The printing press</w:t>
      </w:r>
    </w:p>
    <w:p w:rsidR="009F5EEF" w:rsidRPr="009F5EEF" w:rsidRDefault="009F5EEF" w:rsidP="009F5EEF">
      <w:pPr>
        <w:pStyle w:val="ListParagraph"/>
        <w:numPr>
          <w:ilvl w:val="0"/>
          <w:numId w:val="8"/>
        </w:numPr>
        <w:jc w:val="both"/>
        <w:rPr>
          <w:sz w:val="24"/>
        </w:rPr>
      </w:pPr>
      <w:r w:rsidRPr="009F5EEF">
        <w:rPr>
          <w:sz w:val="24"/>
        </w:rPr>
        <w:t>‘Vesalius’ work on anatomy was a major breakthrough in medical knowledge during the period 1500-1700’.  How far do you agree?  Explain your answer.</w:t>
      </w:r>
    </w:p>
    <w:p w:rsidR="009F5EEF" w:rsidRPr="009F5EEF" w:rsidRDefault="009F5EEF" w:rsidP="009F5EEF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The Fabric of the Human Body</w:t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Charles II</w:t>
      </w:r>
    </w:p>
    <w:p w:rsidR="009F5EEF" w:rsidRPr="009F5EEF" w:rsidRDefault="009F5EEF" w:rsidP="009F5EEF">
      <w:pPr>
        <w:pStyle w:val="ListParagraph"/>
        <w:numPr>
          <w:ilvl w:val="0"/>
          <w:numId w:val="8"/>
        </w:numPr>
        <w:jc w:val="both"/>
        <w:rPr>
          <w:sz w:val="24"/>
        </w:rPr>
      </w:pPr>
      <w:r w:rsidRPr="009F5EEF">
        <w:rPr>
          <w:sz w:val="24"/>
        </w:rPr>
        <w:t xml:space="preserve"> </w:t>
      </w:r>
      <w:r w:rsidRPr="009F5EEF">
        <w:rPr>
          <w:sz w:val="24"/>
        </w:rPr>
        <w:t>‘Harvey’s discovery of the circulation of the blood was a major breakthrough in medicine knowledge during the period 1500-1700’.  How far do you agree?  Explain your answer.</w:t>
      </w:r>
    </w:p>
    <w:p w:rsidR="009F5EEF" w:rsidRPr="009F5EEF" w:rsidRDefault="009F5EEF" w:rsidP="009F5EEF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Galen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The Great Plag</w:t>
      </w:r>
      <w:r>
        <w:rPr>
          <w:sz w:val="24"/>
        </w:rPr>
        <w:t>ue</w:t>
      </w:r>
    </w:p>
    <w:p w:rsidR="009F5EEF" w:rsidRPr="009F5EEF" w:rsidRDefault="009F5EEF" w:rsidP="009F5EEF">
      <w:pPr>
        <w:pStyle w:val="ListParagraph"/>
        <w:numPr>
          <w:ilvl w:val="0"/>
          <w:numId w:val="8"/>
        </w:numPr>
        <w:jc w:val="both"/>
        <w:rPr>
          <w:sz w:val="24"/>
        </w:rPr>
      </w:pPr>
      <w:r w:rsidRPr="009F5EEF">
        <w:rPr>
          <w:sz w:val="24"/>
        </w:rPr>
        <w:t>‘There was rapid change in ideas about the causes of illness and disease in the period c1700-c1900’.   How far do you agree with this statement?</w:t>
      </w:r>
    </w:p>
    <w:p w:rsidR="009F5EEF" w:rsidRPr="009F5EEF" w:rsidRDefault="009F5EEF" w:rsidP="009F5EEF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Spontaneous generation</w:t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Louis Pasteur</w:t>
      </w:r>
    </w:p>
    <w:p w:rsidR="009F5EEF" w:rsidRPr="009F5EEF" w:rsidRDefault="009F5EEF" w:rsidP="009F5EEF">
      <w:pPr>
        <w:pStyle w:val="ListParagraph"/>
        <w:numPr>
          <w:ilvl w:val="0"/>
          <w:numId w:val="8"/>
        </w:numPr>
        <w:jc w:val="both"/>
        <w:rPr>
          <w:sz w:val="24"/>
        </w:rPr>
      </w:pPr>
      <w:r w:rsidRPr="009F5EEF">
        <w:rPr>
          <w:sz w:val="24"/>
        </w:rPr>
        <w:t xml:space="preserve"> </w:t>
      </w:r>
      <w:r w:rsidRPr="009F5EEF">
        <w:rPr>
          <w:sz w:val="24"/>
        </w:rPr>
        <w:t>‘Louis Pasteur’s publication of the Germ Theory was the biggest turning point in medicine in the period c1700-c1900’.  How far do you agree with this statement?</w:t>
      </w:r>
    </w:p>
    <w:p w:rsidR="009F5EEF" w:rsidRPr="009F5EEF" w:rsidRDefault="009F5EEF" w:rsidP="009F5EEF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Edward Jenner</w:t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Robert Koch</w:t>
      </w:r>
    </w:p>
    <w:p w:rsidR="009F5EEF" w:rsidRPr="009F5EEF" w:rsidRDefault="009F5EEF" w:rsidP="009F5EEF">
      <w:pPr>
        <w:pStyle w:val="ListParagraph"/>
        <w:numPr>
          <w:ilvl w:val="0"/>
          <w:numId w:val="8"/>
        </w:numPr>
        <w:jc w:val="both"/>
        <w:rPr>
          <w:sz w:val="24"/>
        </w:rPr>
      </w:pPr>
      <w:r w:rsidRPr="009F5EEF">
        <w:rPr>
          <w:sz w:val="24"/>
        </w:rPr>
        <w:lastRenderedPageBreak/>
        <w:t xml:space="preserve"> </w:t>
      </w:r>
      <w:r w:rsidRPr="009F5EEF">
        <w:rPr>
          <w:sz w:val="24"/>
        </w:rPr>
        <w:t>‘The role of science and technology was the main reason why diagnosis improved in the 18th and 19th centuries’.  How far do you agree?  Explain your answer.</w:t>
      </w:r>
    </w:p>
    <w:p w:rsidR="009F5EEF" w:rsidRDefault="009F5EEF" w:rsidP="009F5EEF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Louis Pasteur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Communication</w:t>
      </w:r>
    </w:p>
    <w:p w:rsidR="001C3C6F" w:rsidRPr="009F5EEF" w:rsidRDefault="001C3C6F" w:rsidP="001C3C6F">
      <w:pPr>
        <w:pStyle w:val="ListParagraph"/>
        <w:numPr>
          <w:ilvl w:val="0"/>
          <w:numId w:val="8"/>
        </w:numPr>
        <w:jc w:val="both"/>
        <w:rPr>
          <w:sz w:val="24"/>
        </w:rPr>
      </w:pPr>
      <w:r w:rsidRPr="009F5EEF">
        <w:rPr>
          <w:sz w:val="24"/>
        </w:rPr>
        <w:t>‘</w:t>
      </w:r>
      <w:r>
        <w:rPr>
          <w:sz w:val="24"/>
        </w:rPr>
        <w:t xml:space="preserve">There was little progress in understanding the cause of disease in the years 1250-1700 </w:t>
      </w:r>
      <w:r w:rsidRPr="009F5EEF">
        <w:rPr>
          <w:sz w:val="24"/>
        </w:rPr>
        <w:t>.  How far do you agree?  Explain your answer.</w:t>
      </w:r>
    </w:p>
    <w:p w:rsidR="001C3C6F" w:rsidRPr="009F5EEF" w:rsidRDefault="001C3C6F" w:rsidP="001C3C6F">
      <w:pPr>
        <w:ind w:left="720"/>
        <w:jc w:val="both"/>
        <w:rPr>
          <w:sz w:val="24"/>
        </w:rPr>
      </w:pPr>
      <w:r>
        <w:rPr>
          <w:sz w:val="24"/>
        </w:rPr>
        <w:t>•</w:t>
      </w:r>
      <w:r>
        <w:rPr>
          <w:sz w:val="24"/>
        </w:rPr>
        <w:tab/>
        <w:t>The Great Plague</w:t>
      </w:r>
      <w:r>
        <w:rPr>
          <w:sz w:val="24"/>
        </w:rPr>
        <w:tab/>
      </w:r>
      <w:r>
        <w:rPr>
          <w:sz w:val="24"/>
        </w:rPr>
        <w:tab/>
        <w:t>•</w:t>
      </w:r>
      <w:r>
        <w:rPr>
          <w:sz w:val="24"/>
        </w:rPr>
        <w:tab/>
        <w:t>Thomas Sydenham</w:t>
      </w:r>
    </w:p>
    <w:p w:rsidR="009F5EEF" w:rsidRPr="009F5EEF" w:rsidRDefault="009F5EEF" w:rsidP="009F5EEF">
      <w:pPr>
        <w:pStyle w:val="ListParagraph"/>
        <w:numPr>
          <w:ilvl w:val="0"/>
          <w:numId w:val="8"/>
        </w:numPr>
        <w:jc w:val="both"/>
        <w:rPr>
          <w:sz w:val="24"/>
        </w:rPr>
      </w:pPr>
      <w:r w:rsidRPr="009F5EEF">
        <w:rPr>
          <w:sz w:val="24"/>
        </w:rPr>
        <w:t xml:space="preserve"> </w:t>
      </w:r>
      <w:r w:rsidRPr="009F5EEF">
        <w:rPr>
          <w:sz w:val="24"/>
        </w:rPr>
        <w:t>‘There was rapid progress in methods of preventing disease between 1700 and 1900.’  How far do you agree?  Explain your answer.</w:t>
      </w:r>
    </w:p>
    <w:p w:rsidR="009F5EEF" w:rsidRPr="009F5EEF" w:rsidRDefault="009F5EEF" w:rsidP="009F5EEF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Smallpox Vaccination</w:t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Cholera</w:t>
      </w:r>
    </w:p>
    <w:p w:rsidR="009F5EEF" w:rsidRPr="009F5EEF" w:rsidRDefault="009F5EEF" w:rsidP="009F5EEF">
      <w:pPr>
        <w:pStyle w:val="ListParagraph"/>
        <w:numPr>
          <w:ilvl w:val="0"/>
          <w:numId w:val="8"/>
        </w:numPr>
        <w:jc w:val="both"/>
        <w:rPr>
          <w:sz w:val="24"/>
        </w:rPr>
      </w:pPr>
      <w:r w:rsidRPr="009F5EEF">
        <w:rPr>
          <w:sz w:val="24"/>
        </w:rPr>
        <w:t xml:space="preserve"> </w:t>
      </w:r>
      <w:r w:rsidRPr="009F5EEF">
        <w:rPr>
          <w:sz w:val="24"/>
        </w:rPr>
        <w:t>‘Jenner’s vaccination against smallpox was a major breakthrough in the prevention of disease during the period 1700-1900’.  How far do you agree?  Explain your answer.</w:t>
      </w:r>
    </w:p>
    <w:p w:rsidR="009F5EEF" w:rsidRPr="009F5EEF" w:rsidRDefault="009F5EEF" w:rsidP="009F5EEF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Inoculation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Cholera</w:t>
      </w:r>
    </w:p>
    <w:p w:rsidR="009F5EEF" w:rsidRPr="009F5EEF" w:rsidRDefault="001C3C6F" w:rsidP="009F5EEF">
      <w:pPr>
        <w:ind w:left="720"/>
        <w:jc w:val="both"/>
        <w:rPr>
          <w:sz w:val="24"/>
        </w:rPr>
      </w:pPr>
      <w:r>
        <w:rPr>
          <w:sz w:val="24"/>
        </w:rPr>
        <w:t xml:space="preserve"> -</w:t>
      </w:r>
      <w:r w:rsidR="009F5EEF" w:rsidRPr="009F5EEF">
        <w:rPr>
          <w:sz w:val="24"/>
        </w:rPr>
        <w:t xml:space="preserve"> </w:t>
      </w:r>
      <w:r w:rsidR="009F5EEF" w:rsidRPr="009F5EEF">
        <w:rPr>
          <w:sz w:val="24"/>
        </w:rPr>
        <w:t>‘Treatment of diseases and care of the sick completely changed after c1800’.  How far do you agree with this statement?</w:t>
      </w:r>
    </w:p>
    <w:p w:rsidR="001C3C6F" w:rsidRDefault="009F5EEF" w:rsidP="004B31BC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Magic bullets</w:t>
      </w:r>
      <w:r w:rsidR="001C3C6F">
        <w:rPr>
          <w:sz w:val="24"/>
        </w:rPr>
        <w:tab/>
      </w:r>
      <w:r w:rsidR="001C3C6F"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The NHS</w:t>
      </w:r>
      <w:bookmarkStart w:id="0" w:name="_GoBack"/>
      <w:bookmarkEnd w:id="0"/>
    </w:p>
    <w:p w:rsidR="001C3C6F" w:rsidRDefault="001C3C6F" w:rsidP="001C3C6F">
      <w:pPr>
        <w:pStyle w:val="ListParagraph"/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‘The advances in surgery made in the years c170—c1900 were more significant than advances in surgery made in the period c1900-present’</w:t>
      </w:r>
    </w:p>
    <w:p w:rsidR="001C3C6F" w:rsidRDefault="001C3C6F" w:rsidP="001C3C6F">
      <w:pPr>
        <w:pStyle w:val="ListParagraph"/>
        <w:ind w:left="1080"/>
        <w:jc w:val="both"/>
        <w:rPr>
          <w:sz w:val="24"/>
        </w:rPr>
      </w:pPr>
      <w:r>
        <w:rPr>
          <w:sz w:val="24"/>
        </w:rPr>
        <w:t>•</w:t>
      </w:r>
      <w:r>
        <w:rPr>
          <w:sz w:val="24"/>
        </w:rPr>
        <w:tab/>
        <w:t>Antiseptics</w:t>
      </w:r>
      <w:r>
        <w:rPr>
          <w:sz w:val="24"/>
        </w:rPr>
        <w:tab/>
      </w:r>
      <w:r w:rsidRPr="001C3C6F">
        <w:rPr>
          <w:sz w:val="24"/>
        </w:rPr>
        <w:tab/>
      </w:r>
      <w:r>
        <w:rPr>
          <w:sz w:val="24"/>
        </w:rPr>
        <w:t>•</w:t>
      </w:r>
      <w:r>
        <w:rPr>
          <w:sz w:val="24"/>
        </w:rPr>
        <w:tab/>
        <w:t>Transplants</w:t>
      </w:r>
    </w:p>
    <w:p w:rsidR="001C3C6F" w:rsidRPr="001C3C6F" w:rsidRDefault="001C3C6F" w:rsidP="001C3C6F">
      <w:pPr>
        <w:pStyle w:val="ListParagraph"/>
        <w:ind w:left="1080"/>
        <w:jc w:val="both"/>
        <w:rPr>
          <w:sz w:val="8"/>
        </w:rPr>
      </w:pPr>
    </w:p>
    <w:p w:rsidR="009F5EEF" w:rsidRPr="001C3C6F" w:rsidRDefault="001C3C6F" w:rsidP="001C3C6F">
      <w:pPr>
        <w:pStyle w:val="ListParagraph"/>
        <w:numPr>
          <w:ilvl w:val="0"/>
          <w:numId w:val="8"/>
        </w:numPr>
        <w:jc w:val="both"/>
        <w:rPr>
          <w:sz w:val="24"/>
        </w:rPr>
      </w:pPr>
      <w:r w:rsidRPr="001C3C6F">
        <w:rPr>
          <w:sz w:val="24"/>
        </w:rPr>
        <w:t xml:space="preserve"> </w:t>
      </w:r>
      <w:r w:rsidR="009F5EEF" w:rsidRPr="001C3C6F">
        <w:rPr>
          <w:sz w:val="24"/>
        </w:rPr>
        <w:t>‘The development of penicillin was a major breakthrough in the treatment of illnesses during the twentieth century’.  How far do you agree?  Explain your answer.</w:t>
      </w:r>
    </w:p>
    <w:p w:rsidR="009F5EEF" w:rsidRPr="009F5EEF" w:rsidRDefault="009F5EEF" w:rsidP="009F5EEF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Florey and Chain</w:t>
      </w:r>
      <w:r w:rsidR="001C3C6F">
        <w:rPr>
          <w:sz w:val="24"/>
        </w:rPr>
        <w:tab/>
      </w:r>
      <w:r w:rsidR="001C3C6F"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Radiotherapy</w:t>
      </w:r>
    </w:p>
    <w:p w:rsidR="009F5EEF" w:rsidRPr="009F5EEF" w:rsidRDefault="009F5EEF" w:rsidP="009F5EEF">
      <w:pPr>
        <w:ind w:left="720"/>
        <w:jc w:val="both"/>
        <w:rPr>
          <w:sz w:val="24"/>
        </w:rPr>
      </w:pPr>
      <w:r w:rsidRPr="009F5EEF">
        <w:rPr>
          <w:sz w:val="24"/>
        </w:rPr>
        <w:t>You must also use information of your own.</w:t>
      </w:r>
    </w:p>
    <w:p w:rsidR="009F5EEF" w:rsidRPr="001C3C6F" w:rsidRDefault="009F5EEF" w:rsidP="001C3C6F">
      <w:pPr>
        <w:pStyle w:val="ListParagraph"/>
        <w:numPr>
          <w:ilvl w:val="0"/>
          <w:numId w:val="8"/>
        </w:numPr>
        <w:jc w:val="both"/>
        <w:rPr>
          <w:sz w:val="24"/>
        </w:rPr>
      </w:pPr>
      <w:r w:rsidRPr="001C3C6F">
        <w:rPr>
          <w:sz w:val="24"/>
        </w:rPr>
        <w:t>‘The discovery of DNA was a major breakthrough in medicine during the twentieth century.’  How far do you agree?  Explain your answer.</w:t>
      </w:r>
    </w:p>
    <w:p w:rsidR="009F5EEF" w:rsidRPr="00F72708" w:rsidRDefault="009F5EEF" w:rsidP="001C3C6F">
      <w:pPr>
        <w:ind w:firstLine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Penicillin</w:t>
      </w:r>
      <w:r w:rsidR="001C3C6F">
        <w:rPr>
          <w:sz w:val="24"/>
        </w:rPr>
        <w:tab/>
      </w:r>
      <w:r w:rsidR="001C3C6F">
        <w:rPr>
          <w:sz w:val="24"/>
        </w:rPr>
        <w:tab/>
      </w:r>
      <w:r w:rsidR="001C3C6F">
        <w:rPr>
          <w:sz w:val="24"/>
        </w:rPr>
        <w:tab/>
        <w:t>•</w:t>
      </w:r>
      <w:r w:rsidR="001C3C6F">
        <w:rPr>
          <w:sz w:val="24"/>
        </w:rPr>
        <w:tab/>
        <w:t>NHS</w:t>
      </w:r>
    </w:p>
    <w:sectPr w:rsidR="009F5EEF" w:rsidRPr="00F72708" w:rsidSect="004B31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F4F42"/>
    <w:multiLevelType w:val="hybridMultilevel"/>
    <w:tmpl w:val="FBA8239A"/>
    <w:lvl w:ilvl="0" w:tplc="E3E4312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F18B2"/>
    <w:multiLevelType w:val="hybridMultilevel"/>
    <w:tmpl w:val="412A5A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138B4"/>
    <w:multiLevelType w:val="hybridMultilevel"/>
    <w:tmpl w:val="1528DD86"/>
    <w:lvl w:ilvl="0" w:tplc="D0CCA81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C7D2C"/>
    <w:multiLevelType w:val="hybridMultilevel"/>
    <w:tmpl w:val="91DC4F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D375C6"/>
    <w:multiLevelType w:val="hybridMultilevel"/>
    <w:tmpl w:val="D974B9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DA7B8E"/>
    <w:multiLevelType w:val="hybridMultilevel"/>
    <w:tmpl w:val="B992AACE"/>
    <w:lvl w:ilvl="0" w:tplc="11A8B1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54759"/>
    <w:multiLevelType w:val="hybridMultilevel"/>
    <w:tmpl w:val="7F1A6698"/>
    <w:lvl w:ilvl="0" w:tplc="3B744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2194C"/>
    <w:multiLevelType w:val="hybridMultilevel"/>
    <w:tmpl w:val="51A20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A81CDF"/>
    <w:multiLevelType w:val="hybridMultilevel"/>
    <w:tmpl w:val="C28E59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B0F5F"/>
    <w:multiLevelType w:val="hybridMultilevel"/>
    <w:tmpl w:val="94BC8C3A"/>
    <w:lvl w:ilvl="0" w:tplc="08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70B2207A"/>
    <w:multiLevelType w:val="hybridMultilevel"/>
    <w:tmpl w:val="663A5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31B6D"/>
    <w:multiLevelType w:val="hybridMultilevel"/>
    <w:tmpl w:val="34F8698A"/>
    <w:lvl w:ilvl="0" w:tplc="D0CCA81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5"/>
  </w:num>
  <w:num w:numId="6">
    <w:abstractNumId w:val="6"/>
  </w:num>
  <w:num w:numId="7">
    <w:abstractNumId w:val="0"/>
  </w:num>
  <w:num w:numId="8">
    <w:abstractNumId w:val="11"/>
  </w:num>
  <w:num w:numId="9">
    <w:abstractNumId w:val="2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A85"/>
    <w:rsid w:val="00021795"/>
    <w:rsid w:val="001C3C6F"/>
    <w:rsid w:val="00236EA7"/>
    <w:rsid w:val="00241C49"/>
    <w:rsid w:val="002655CE"/>
    <w:rsid w:val="00341FC7"/>
    <w:rsid w:val="00362323"/>
    <w:rsid w:val="00381BB6"/>
    <w:rsid w:val="00462270"/>
    <w:rsid w:val="00464FAB"/>
    <w:rsid w:val="004B31BC"/>
    <w:rsid w:val="00550980"/>
    <w:rsid w:val="00631108"/>
    <w:rsid w:val="006B3033"/>
    <w:rsid w:val="00721385"/>
    <w:rsid w:val="00772BF4"/>
    <w:rsid w:val="007D0018"/>
    <w:rsid w:val="007D1A85"/>
    <w:rsid w:val="00832908"/>
    <w:rsid w:val="00917D77"/>
    <w:rsid w:val="009F5EEF"/>
    <w:rsid w:val="00A64CB5"/>
    <w:rsid w:val="00AB55DF"/>
    <w:rsid w:val="00C70CDF"/>
    <w:rsid w:val="00CF2B6A"/>
    <w:rsid w:val="00D20AC5"/>
    <w:rsid w:val="00D7534A"/>
    <w:rsid w:val="00E221C5"/>
    <w:rsid w:val="00E50CDC"/>
    <w:rsid w:val="00E76A3F"/>
    <w:rsid w:val="00F72708"/>
    <w:rsid w:val="00FA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25B80"/>
  <w15:chartTrackingRefBased/>
  <w15:docId w15:val="{FD245B6E-7DB4-4E7B-81CF-3A477C3A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4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FA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F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2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5E9DB3B4</Template>
  <TotalTime>0</TotalTime>
  <Pages>5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10394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Bell, K</dc:creator>
  <cp:keywords/>
  <dc:description/>
  <cp:lastModifiedBy>Mr J King</cp:lastModifiedBy>
  <cp:revision>3</cp:revision>
  <cp:lastPrinted>2018-11-07T07:50:00Z</cp:lastPrinted>
  <dcterms:created xsi:type="dcterms:W3CDTF">2018-11-20T07:54:00Z</dcterms:created>
  <dcterms:modified xsi:type="dcterms:W3CDTF">2018-11-20T07:54:00Z</dcterms:modified>
</cp:coreProperties>
</file>